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177" w:rsidRDefault="00095177" w:rsidP="00EA1A65">
      <w:pPr>
        <w:rPr>
          <w:sz w:val="27"/>
          <w:szCs w:val="27"/>
        </w:rPr>
      </w:pPr>
      <w:bookmarkStart w:id="0" w:name="_GoBack"/>
      <w:bookmarkEnd w:id="0"/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636"/>
        <w:gridCol w:w="1457"/>
        <w:gridCol w:w="283"/>
        <w:gridCol w:w="284"/>
        <w:gridCol w:w="1701"/>
        <w:gridCol w:w="425"/>
        <w:gridCol w:w="425"/>
        <w:gridCol w:w="4536"/>
      </w:tblGrid>
      <w:tr w:rsidR="00095177" w:rsidRPr="00C268B9">
        <w:trPr>
          <w:trHeight w:val="284"/>
        </w:trPr>
        <w:tc>
          <w:tcPr>
            <w:tcW w:w="5211" w:type="dxa"/>
            <w:gridSpan w:val="7"/>
            <w:vMerge w:val="restart"/>
          </w:tcPr>
          <w:p w:rsidR="00095177" w:rsidRPr="00C268B9" w:rsidRDefault="00095177" w:rsidP="006F0BAF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095177" w:rsidRPr="00E900A3" w:rsidRDefault="00095177" w:rsidP="006F0BAF">
            <w:pPr>
              <w:jc w:val="center"/>
              <w:rPr>
                <w:sz w:val="18"/>
                <w:szCs w:val="28"/>
              </w:rPr>
            </w:pPr>
          </w:p>
        </w:tc>
      </w:tr>
      <w:tr w:rsidR="00095177" w:rsidRPr="00C268B9">
        <w:trPr>
          <w:trHeight w:val="1945"/>
        </w:trPr>
        <w:tc>
          <w:tcPr>
            <w:tcW w:w="5211" w:type="dxa"/>
            <w:gridSpan w:val="7"/>
            <w:vMerge/>
          </w:tcPr>
          <w:p w:rsidR="00095177" w:rsidRPr="00C268B9" w:rsidRDefault="00095177" w:rsidP="006F0BAF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vMerge w:val="restart"/>
          </w:tcPr>
          <w:p w:rsidR="00F45048" w:rsidRDefault="00F45048" w:rsidP="00F45048">
            <w:pPr>
              <w:tabs>
                <w:tab w:val="left" w:pos="180"/>
                <w:tab w:val="left" w:pos="426"/>
              </w:tabs>
              <w:autoSpaceDE w:val="0"/>
              <w:autoSpaceDN w:val="0"/>
              <w:jc w:val="both"/>
              <w:rPr>
                <w:u w:val="single"/>
              </w:rPr>
            </w:pPr>
            <w:r>
              <w:rPr>
                <w:u w:val="single"/>
              </w:rPr>
              <w:t xml:space="preserve">Муниципальное бюджетное общеобразовательное учреждение средняя общеобразовательная школа  с. Трунтаишево муниципального района Альшеевский район Республики Башкортостан; </w:t>
            </w:r>
          </w:p>
          <w:p w:rsidR="00D230C5" w:rsidRDefault="00D230C5" w:rsidP="00D230C5">
            <w:pPr>
              <w:tabs>
                <w:tab w:val="left" w:pos="180"/>
                <w:tab w:val="left" w:pos="426"/>
              </w:tabs>
              <w:autoSpaceDE w:val="0"/>
              <w:autoSpaceDN w:val="0"/>
              <w:jc w:val="both"/>
              <w:rPr>
                <w:u w:val="single"/>
              </w:rPr>
            </w:pPr>
          </w:p>
          <w:p w:rsidR="00D230C5" w:rsidRDefault="00D230C5" w:rsidP="00D230C5">
            <w:pPr>
              <w:tabs>
                <w:tab w:val="left" w:pos="180"/>
                <w:tab w:val="left" w:pos="426"/>
              </w:tabs>
              <w:autoSpaceDE w:val="0"/>
              <w:autoSpaceDN w:val="0"/>
              <w:jc w:val="both"/>
              <w:rPr>
                <w:u w:val="single"/>
              </w:rPr>
            </w:pPr>
          </w:p>
          <w:p w:rsidR="00F45048" w:rsidRDefault="00D230C5" w:rsidP="00F45048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 xml:space="preserve"> </w:t>
            </w:r>
            <w:r w:rsidR="00F45048">
              <w:rPr>
                <w:u w:val="single"/>
              </w:rPr>
              <w:t>452113, Республика Башкортостан,  Альшеевский район, с. Трунтаишево, ул. Центральная, 68</w:t>
            </w:r>
            <w:proofErr w:type="gramStart"/>
            <w:r w:rsidR="00F45048">
              <w:rPr>
                <w:u w:val="single"/>
              </w:rPr>
              <w:t xml:space="preserve"> А</w:t>
            </w:r>
            <w:proofErr w:type="gramEnd"/>
            <w:r w:rsidR="00F45048">
              <w:rPr>
                <w:u w:val="single"/>
              </w:rPr>
              <w:t>;</w:t>
            </w:r>
          </w:p>
          <w:p w:rsidR="00D230C5" w:rsidRDefault="00D230C5" w:rsidP="00D230C5">
            <w:pPr>
              <w:jc w:val="both"/>
              <w:rPr>
                <w:u w:val="single"/>
              </w:rPr>
            </w:pPr>
          </w:p>
          <w:p w:rsidR="00D230C5" w:rsidRDefault="00D230C5" w:rsidP="00D230C5">
            <w:pPr>
              <w:tabs>
                <w:tab w:val="left" w:pos="180"/>
                <w:tab w:val="left" w:pos="426"/>
              </w:tabs>
              <w:autoSpaceDE w:val="0"/>
              <w:autoSpaceDN w:val="0"/>
              <w:jc w:val="both"/>
              <w:rPr>
                <w:u w:val="single"/>
              </w:rPr>
            </w:pPr>
          </w:p>
          <w:p w:rsidR="00095177" w:rsidRPr="00E834B1" w:rsidRDefault="00095177" w:rsidP="00095177">
            <w:pPr>
              <w:jc w:val="center"/>
              <w:rPr>
                <w:sz w:val="28"/>
                <w:szCs w:val="28"/>
              </w:rPr>
            </w:pPr>
          </w:p>
        </w:tc>
      </w:tr>
      <w:tr w:rsidR="00095177" w:rsidRPr="00C268B9">
        <w:tc>
          <w:tcPr>
            <w:tcW w:w="2093" w:type="dxa"/>
            <w:gridSpan w:val="2"/>
          </w:tcPr>
          <w:p w:rsidR="00095177" w:rsidRPr="00E834B1" w:rsidRDefault="00095177" w:rsidP="006F0BAF">
            <w:pPr>
              <w:jc w:val="right"/>
              <w:rPr>
                <w:sz w:val="20"/>
                <w:szCs w:val="20"/>
              </w:rPr>
            </w:pPr>
          </w:p>
          <w:p w:rsidR="00095177" w:rsidRPr="00C268B9" w:rsidRDefault="00095177" w:rsidP="006F0BAF">
            <w:pPr>
              <w:jc w:val="right"/>
            </w:pPr>
          </w:p>
        </w:tc>
        <w:tc>
          <w:tcPr>
            <w:tcW w:w="283" w:type="dxa"/>
          </w:tcPr>
          <w:p w:rsidR="00095177" w:rsidRPr="00C268B9" w:rsidRDefault="00095177" w:rsidP="006F0BAF"/>
        </w:tc>
        <w:tc>
          <w:tcPr>
            <w:tcW w:w="1985" w:type="dxa"/>
            <w:gridSpan w:val="2"/>
          </w:tcPr>
          <w:p w:rsidR="00095177" w:rsidRPr="00E834B1" w:rsidRDefault="00095177" w:rsidP="006F0BAF">
            <w:pPr>
              <w:ind w:firstLine="318"/>
              <w:rPr>
                <w:sz w:val="20"/>
                <w:szCs w:val="20"/>
              </w:rPr>
            </w:pPr>
          </w:p>
          <w:p w:rsidR="00095177" w:rsidRPr="00C268B9" w:rsidRDefault="00095177" w:rsidP="006F0BAF">
            <w:pPr>
              <w:ind w:firstLine="318"/>
            </w:pPr>
          </w:p>
        </w:tc>
        <w:tc>
          <w:tcPr>
            <w:tcW w:w="850" w:type="dxa"/>
            <w:gridSpan w:val="2"/>
          </w:tcPr>
          <w:p w:rsidR="00095177" w:rsidRPr="00C268B9" w:rsidRDefault="00095177" w:rsidP="006F0BAF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095177" w:rsidRPr="00C268B9" w:rsidRDefault="00095177" w:rsidP="006F0BAF">
            <w:pPr>
              <w:rPr>
                <w:sz w:val="28"/>
                <w:szCs w:val="28"/>
              </w:rPr>
            </w:pPr>
          </w:p>
        </w:tc>
      </w:tr>
      <w:tr w:rsidR="00095177" w:rsidRPr="00C268B9">
        <w:tc>
          <w:tcPr>
            <w:tcW w:w="636" w:type="dxa"/>
          </w:tcPr>
          <w:p w:rsidR="00095177" w:rsidRPr="00C268B9" w:rsidRDefault="00095177" w:rsidP="006F0BAF"/>
        </w:tc>
        <w:tc>
          <w:tcPr>
            <w:tcW w:w="1740" w:type="dxa"/>
            <w:gridSpan w:val="2"/>
          </w:tcPr>
          <w:p w:rsidR="00095177" w:rsidRPr="00C268B9" w:rsidRDefault="00095177" w:rsidP="006F0BAF">
            <w:pPr>
              <w:jc w:val="center"/>
            </w:pPr>
          </w:p>
        </w:tc>
        <w:tc>
          <w:tcPr>
            <w:tcW w:w="284" w:type="dxa"/>
          </w:tcPr>
          <w:p w:rsidR="00095177" w:rsidRPr="00C268B9" w:rsidRDefault="00095177" w:rsidP="006F0BAF"/>
        </w:tc>
        <w:tc>
          <w:tcPr>
            <w:tcW w:w="2126" w:type="dxa"/>
            <w:gridSpan w:val="2"/>
          </w:tcPr>
          <w:p w:rsidR="00095177" w:rsidRPr="00C268B9" w:rsidRDefault="00095177" w:rsidP="006F0BAF">
            <w:pPr>
              <w:jc w:val="center"/>
            </w:pPr>
          </w:p>
        </w:tc>
        <w:tc>
          <w:tcPr>
            <w:tcW w:w="425" w:type="dxa"/>
          </w:tcPr>
          <w:p w:rsidR="00095177" w:rsidRPr="00C268B9" w:rsidRDefault="00095177" w:rsidP="006F0BAF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095177" w:rsidRPr="00C268B9" w:rsidRDefault="00095177" w:rsidP="006F0BAF">
            <w:pPr>
              <w:rPr>
                <w:sz w:val="28"/>
                <w:szCs w:val="28"/>
              </w:rPr>
            </w:pPr>
          </w:p>
        </w:tc>
      </w:tr>
      <w:tr w:rsidR="00095177" w:rsidRPr="00C268B9">
        <w:tc>
          <w:tcPr>
            <w:tcW w:w="4361" w:type="dxa"/>
            <w:gridSpan w:val="5"/>
          </w:tcPr>
          <w:p w:rsidR="00095177" w:rsidRPr="00C268B9" w:rsidRDefault="00095177" w:rsidP="006F0BAF"/>
        </w:tc>
        <w:tc>
          <w:tcPr>
            <w:tcW w:w="850" w:type="dxa"/>
            <w:gridSpan w:val="2"/>
          </w:tcPr>
          <w:p w:rsidR="00095177" w:rsidRPr="00C268B9" w:rsidRDefault="00095177" w:rsidP="006F0BAF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095177" w:rsidRPr="00C268B9" w:rsidRDefault="00095177" w:rsidP="006F0BAF">
            <w:pPr>
              <w:rPr>
                <w:sz w:val="28"/>
                <w:szCs w:val="28"/>
              </w:rPr>
            </w:pPr>
          </w:p>
        </w:tc>
      </w:tr>
      <w:tr w:rsidR="00095177" w:rsidRPr="00C268B9">
        <w:tc>
          <w:tcPr>
            <w:tcW w:w="5211" w:type="dxa"/>
            <w:gridSpan w:val="7"/>
          </w:tcPr>
          <w:p w:rsidR="00095177" w:rsidRPr="00D37A9D" w:rsidRDefault="00095177" w:rsidP="006F0BAF">
            <w:r>
              <w:t xml:space="preserve">Уведомление о проведении </w:t>
            </w:r>
            <w:proofErr w:type="gramStart"/>
            <w:r w:rsidR="00FD0C88">
              <w:t>плановой</w:t>
            </w:r>
            <w:proofErr w:type="gramEnd"/>
            <w:r w:rsidR="0064529A" w:rsidRPr="0064529A">
              <w:t xml:space="preserve"> </w:t>
            </w:r>
            <w:r w:rsidR="00FD0C88">
              <w:t>выездной</w:t>
            </w:r>
          </w:p>
        </w:tc>
        <w:tc>
          <w:tcPr>
            <w:tcW w:w="4536" w:type="dxa"/>
            <w:vMerge/>
          </w:tcPr>
          <w:p w:rsidR="00095177" w:rsidRPr="00C268B9" w:rsidRDefault="00095177" w:rsidP="006F0BAF">
            <w:pPr>
              <w:jc w:val="center"/>
              <w:rPr>
                <w:sz w:val="28"/>
                <w:szCs w:val="28"/>
              </w:rPr>
            </w:pPr>
          </w:p>
        </w:tc>
      </w:tr>
    </w:tbl>
    <w:p w:rsidR="00095177" w:rsidRDefault="00095177" w:rsidP="00095177">
      <w:pPr>
        <w:pStyle w:val="1"/>
        <w:spacing w:line="276" w:lineRule="auto"/>
      </w:pPr>
    </w:p>
    <w:p w:rsidR="00F45048" w:rsidRPr="00254CDD" w:rsidRDefault="00AF3CF8" w:rsidP="00254CDD">
      <w:pPr>
        <w:tabs>
          <w:tab w:val="left" w:pos="180"/>
          <w:tab w:val="left" w:pos="426"/>
        </w:tabs>
        <w:autoSpaceDE w:val="0"/>
        <w:autoSpaceDN w:val="0"/>
        <w:jc w:val="both"/>
        <w:rPr>
          <w:u w:val="single"/>
        </w:rPr>
      </w:pPr>
      <w:r w:rsidRPr="00D34895">
        <w:rPr>
          <w:sz w:val="27"/>
          <w:szCs w:val="27"/>
        </w:rPr>
        <w:tab/>
      </w:r>
      <w:proofErr w:type="gramStart"/>
      <w:r w:rsidR="00FD2059" w:rsidRPr="00D230C5">
        <w:t xml:space="preserve">В соответствии с частью 12 статьи 9 Федерального закона от 26 декабря </w:t>
      </w:r>
      <w:smartTag w:uri="urn:schemas-microsoft-com:office:smarttags" w:element="metricconverter">
        <w:smartTagPr>
          <w:attr w:name="ProductID" w:val="2008 г"/>
        </w:smartTagPr>
        <w:r w:rsidR="00FD2059" w:rsidRPr="00D230C5">
          <w:t>2008 г</w:t>
        </w:r>
      </w:smartTag>
      <w:r w:rsidR="00FD2059" w:rsidRPr="00D230C5">
        <w:t xml:space="preserve">. №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Управление </w:t>
      </w:r>
      <w:proofErr w:type="spellStart"/>
      <w:r w:rsidR="00FD2059" w:rsidRPr="00D230C5">
        <w:t>Роспотребнадзора</w:t>
      </w:r>
      <w:proofErr w:type="spellEnd"/>
      <w:r w:rsidR="00FD2059" w:rsidRPr="00D230C5">
        <w:t xml:space="preserve"> по Республике Башкортостан</w:t>
      </w:r>
      <w:r w:rsidR="00FD2059" w:rsidRPr="00D230C5">
        <w:rPr>
          <w:vertAlign w:val="subscript"/>
        </w:rPr>
        <w:t xml:space="preserve"> </w:t>
      </w:r>
      <w:r w:rsidR="00FD2059" w:rsidRPr="00D230C5">
        <w:t xml:space="preserve">уведомляет Вас о проведении </w:t>
      </w:r>
      <w:r w:rsidR="00FD0C88" w:rsidRPr="00D230C5">
        <w:t>плановой</w:t>
      </w:r>
      <w:r w:rsidR="00FD2059" w:rsidRPr="00D230C5">
        <w:t xml:space="preserve"> </w:t>
      </w:r>
      <w:r w:rsidR="00FD0C88" w:rsidRPr="00D230C5">
        <w:t>выездной</w:t>
      </w:r>
      <w:r w:rsidR="00FD2059" w:rsidRPr="00D230C5">
        <w:t xml:space="preserve"> проверки</w:t>
      </w:r>
      <w:r w:rsidR="00254CDD" w:rsidRPr="00254CDD">
        <w:rPr>
          <w:u w:val="single"/>
        </w:rPr>
        <w:t xml:space="preserve"> </w:t>
      </w:r>
      <w:r w:rsidR="00254CDD" w:rsidRPr="00254CDD">
        <w:t>Муниципального бюджетного общеобразовательного учреждения средняя общеобразовательная школа  с. Трунтаишево муниципального района Альшеевски</w:t>
      </w:r>
      <w:r w:rsidR="00254CDD">
        <w:t xml:space="preserve">й район Республики Башкортостан, </w:t>
      </w:r>
      <w:r w:rsidR="00D230C5">
        <w:t>юридический адрес</w:t>
      </w:r>
      <w:proofErr w:type="gramEnd"/>
      <w:r w:rsidR="00D230C5">
        <w:t>:</w:t>
      </w:r>
      <w:r w:rsidR="00D230C5" w:rsidRPr="00D230C5">
        <w:t xml:space="preserve"> </w:t>
      </w:r>
      <w:r w:rsidR="00F45048" w:rsidRPr="00F45048">
        <w:t>452113, Республика Башкортостан,  Альшеевский район, с. Трунтаишево, ул. Центральная, 68</w:t>
      </w:r>
      <w:proofErr w:type="gramStart"/>
      <w:r w:rsidR="00F45048" w:rsidRPr="00F45048">
        <w:t xml:space="preserve"> А</w:t>
      </w:r>
      <w:proofErr w:type="gramEnd"/>
      <w:r w:rsidR="00F45048" w:rsidRPr="00F45048">
        <w:t>;</w:t>
      </w:r>
      <w:r w:rsidR="00F45048">
        <w:t xml:space="preserve"> </w:t>
      </w:r>
      <w:r w:rsidR="00D230C5">
        <w:t xml:space="preserve">места </w:t>
      </w:r>
      <w:r w:rsidR="00D230C5" w:rsidRPr="00C530BD">
        <w:rPr>
          <w:bCs/>
        </w:rPr>
        <w:t>фактического осуществления деятельности</w:t>
      </w:r>
      <w:r w:rsidR="00D230C5" w:rsidRPr="00E03792">
        <w:rPr>
          <w:bCs/>
        </w:rPr>
        <w:t>:</w:t>
      </w:r>
      <w:r w:rsidR="00D230C5" w:rsidRPr="00E03792">
        <w:t xml:space="preserve"> </w:t>
      </w:r>
      <w:r w:rsidR="00F45048" w:rsidRPr="00F45048">
        <w:t>452113, Республика Башкортостан,  Альшеевский район, с. Трунтаишево, ул. Центральная, 68 А;</w:t>
      </w:r>
    </w:p>
    <w:p w:rsidR="00D230C5" w:rsidRPr="00291CCC" w:rsidRDefault="00D230C5" w:rsidP="00D230C5">
      <w:pPr>
        <w:jc w:val="both"/>
      </w:pPr>
    </w:p>
    <w:p w:rsidR="00AD3BBA" w:rsidRDefault="00D230C5" w:rsidP="00AD3BBA">
      <w:pPr>
        <w:jc w:val="center"/>
        <w:rPr>
          <w:sz w:val="20"/>
          <w:szCs w:val="20"/>
        </w:rPr>
      </w:pPr>
      <w:r w:rsidRPr="0039318A">
        <w:rPr>
          <w:sz w:val="20"/>
          <w:szCs w:val="20"/>
        </w:rPr>
        <w:t xml:space="preserve"> </w:t>
      </w:r>
      <w:r w:rsidR="00AD3BBA" w:rsidRPr="0039318A">
        <w:rPr>
          <w:sz w:val="20"/>
          <w:szCs w:val="20"/>
        </w:rPr>
        <w:t>(наименование юридического лица, Ф.И.О. индивидуального предпринимателя, их юридический адрес, наименование проверяемого(их) объекта (</w:t>
      </w:r>
      <w:proofErr w:type="spellStart"/>
      <w:r w:rsidR="00AD3BBA" w:rsidRPr="0039318A">
        <w:rPr>
          <w:sz w:val="20"/>
          <w:szCs w:val="20"/>
        </w:rPr>
        <w:t>ов</w:t>
      </w:r>
      <w:proofErr w:type="spellEnd"/>
      <w:r w:rsidR="00AD3BBA" w:rsidRPr="0039318A">
        <w:rPr>
          <w:sz w:val="20"/>
          <w:szCs w:val="20"/>
        </w:rPr>
        <w:t>), фактический адрес объекта(</w:t>
      </w:r>
      <w:proofErr w:type="spellStart"/>
      <w:r w:rsidR="00AD3BBA" w:rsidRPr="0039318A">
        <w:rPr>
          <w:sz w:val="20"/>
          <w:szCs w:val="20"/>
        </w:rPr>
        <w:t>ов</w:t>
      </w:r>
      <w:proofErr w:type="spellEnd"/>
      <w:r w:rsidR="00AD3BBA" w:rsidRPr="0039318A">
        <w:rPr>
          <w:sz w:val="20"/>
          <w:szCs w:val="20"/>
        </w:rPr>
        <w:t>))</w:t>
      </w:r>
    </w:p>
    <w:p w:rsidR="00AD3BBA" w:rsidRPr="0039318A" w:rsidRDefault="00AD3BBA" w:rsidP="00AD3BBA">
      <w:pPr>
        <w:jc w:val="center"/>
        <w:rPr>
          <w:sz w:val="20"/>
          <w:szCs w:val="20"/>
        </w:rPr>
      </w:pPr>
    </w:p>
    <w:p w:rsidR="00AF3CF8" w:rsidRPr="00D230C5" w:rsidRDefault="00F559E9" w:rsidP="00F559E9">
      <w:pPr>
        <w:jc w:val="both"/>
      </w:pPr>
      <w:r w:rsidRPr="00D230C5">
        <w:t>и направляет Вам копию</w:t>
      </w:r>
      <w:r w:rsidR="00D34895" w:rsidRPr="00D230C5">
        <w:t xml:space="preserve"> распоряжения</w:t>
      </w:r>
      <w:r w:rsidR="00AF3CF8" w:rsidRPr="00D230C5">
        <w:t xml:space="preserve"> </w:t>
      </w:r>
      <w:r w:rsidR="00AD3BBA" w:rsidRPr="00D230C5">
        <w:t xml:space="preserve">от </w:t>
      </w:r>
      <w:r w:rsidR="00FD0C88" w:rsidRPr="00D230C5">
        <w:rPr>
          <w:u w:val="single"/>
        </w:rPr>
        <w:t>08.02.2019</w:t>
      </w:r>
      <w:r w:rsidR="0064529A" w:rsidRPr="00D230C5">
        <w:t xml:space="preserve"> г. № </w:t>
      </w:r>
      <w:r w:rsidR="00254CDD">
        <w:rPr>
          <w:u w:val="single"/>
        </w:rPr>
        <w:t>508</w:t>
      </w:r>
      <w:r w:rsidR="0064529A" w:rsidRPr="00D230C5">
        <w:rPr>
          <w:u w:val="single"/>
        </w:rPr>
        <w:t xml:space="preserve"> </w:t>
      </w:r>
      <w:r w:rsidR="00AF3CF8" w:rsidRPr="00D230C5">
        <w:t xml:space="preserve">о проведении </w:t>
      </w:r>
      <w:r w:rsidR="00FD0C88" w:rsidRPr="00D230C5">
        <w:t>плановой</w:t>
      </w:r>
      <w:r w:rsidR="0064529A" w:rsidRPr="00D230C5">
        <w:t xml:space="preserve"> </w:t>
      </w:r>
      <w:r w:rsidR="00FD0C88" w:rsidRPr="00D230C5">
        <w:t>выездной</w:t>
      </w:r>
      <w:r w:rsidR="00D34895" w:rsidRPr="00D230C5">
        <w:t xml:space="preserve"> проверки </w:t>
      </w:r>
      <w:r w:rsidR="00AD3BBA" w:rsidRPr="00D230C5">
        <w:t>на___</w:t>
      </w:r>
      <w:r w:rsidR="00D230C5">
        <w:t>4</w:t>
      </w:r>
      <w:r w:rsidR="00AD3BBA" w:rsidRPr="00D230C5">
        <w:t xml:space="preserve">___ </w:t>
      </w:r>
      <w:r w:rsidR="00B87605" w:rsidRPr="00D230C5">
        <w:t xml:space="preserve">листах </w:t>
      </w:r>
      <w:r w:rsidR="00D34895" w:rsidRPr="00D230C5">
        <w:t>в 1 экз.</w:t>
      </w:r>
    </w:p>
    <w:p w:rsidR="00F559E9" w:rsidRPr="00AD3BBA" w:rsidRDefault="00F559E9" w:rsidP="00F559E9">
      <w:pPr>
        <w:rPr>
          <w:sz w:val="28"/>
          <w:szCs w:val="28"/>
        </w:rPr>
      </w:pPr>
    </w:p>
    <w:p w:rsidR="00AD3BBA" w:rsidRDefault="00AD3BBA" w:rsidP="00F559E9">
      <w:pPr>
        <w:rPr>
          <w:sz w:val="27"/>
          <w:szCs w:val="27"/>
        </w:rPr>
      </w:pPr>
    </w:p>
    <w:p w:rsidR="00AD3BBA" w:rsidRDefault="00451C30" w:rsidP="00AD3BBA">
      <w:pPr>
        <w:jc w:val="both"/>
        <w:rPr>
          <w:i/>
        </w:rPr>
      </w:pPr>
      <w:r w:rsidRPr="001B6756">
        <w:t xml:space="preserve">* </w:t>
      </w:r>
      <w:r w:rsidRPr="001B6756">
        <w:rPr>
          <w:i/>
        </w:rPr>
        <w:t xml:space="preserve">Примечание: Уведомление направляется не позднее чем в течение трех рабочих дней до начала проведения проверки способом, указанным в части 12 статьи 9 Федерального закона от 26 декабря </w:t>
      </w:r>
      <w:smartTag w:uri="urn:schemas-microsoft-com:office:smarttags" w:element="metricconverter">
        <w:smartTagPr>
          <w:attr w:name="ProductID" w:val="2008 г"/>
        </w:smartTagPr>
        <w:r w:rsidRPr="001B6756">
          <w:rPr>
            <w:i/>
          </w:rPr>
          <w:t>2008 г</w:t>
        </w:r>
      </w:smartTag>
      <w:r w:rsidRPr="001B6756">
        <w:rPr>
          <w:i/>
        </w:rPr>
        <w:t>. №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AD3BBA" w:rsidRDefault="00AD3BBA" w:rsidP="00AD3BBA">
      <w:pPr>
        <w:jc w:val="both"/>
        <w:rPr>
          <w:i/>
        </w:rPr>
      </w:pPr>
    </w:p>
    <w:p w:rsidR="00AD3BBA" w:rsidRDefault="00AD3BBA" w:rsidP="00AD3BBA">
      <w:pPr>
        <w:jc w:val="both"/>
        <w:rPr>
          <w:i/>
        </w:rPr>
      </w:pPr>
    </w:p>
    <w:p w:rsidR="00AD3BBA" w:rsidRPr="00AD3BBA" w:rsidRDefault="00AD3BBA" w:rsidP="00AD3BBA">
      <w:pPr>
        <w:jc w:val="both"/>
        <w:rPr>
          <w:i/>
        </w:rPr>
      </w:pPr>
    </w:p>
    <w:p w:rsidR="00EA1A65" w:rsidRDefault="00EA1A65" w:rsidP="00AF3CF8">
      <w:pPr>
        <w:jc w:val="both"/>
        <w:rPr>
          <w:sz w:val="27"/>
          <w:szCs w:val="27"/>
        </w:rPr>
      </w:pPr>
    </w:p>
    <w:tbl>
      <w:tblPr>
        <w:tblW w:w="9900" w:type="dxa"/>
        <w:tblInd w:w="108" w:type="dxa"/>
        <w:tblLook w:val="04A0" w:firstRow="1" w:lastRow="0" w:firstColumn="1" w:lastColumn="0" w:noHBand="0" w:noVBand="1"/>
      </w:tblPr>
      <w:tblGrid>
        <w:gridCol w:w="4200"/>
        <w:gridCol w:w="3200"/>
        <w:gridCol w:w="2500"/>
      </w:tblGrid>
      <w:tr w:rsidR="0064529A" w:rsidRPr="004A1A32">
        <w:tc>
          <w:tcPr>
            <w:tcW w:w="4200" w:type="dxa"/>
            <w:tcBorders>
              <w:bottom w:val="single" w:sz="4" w:space="0" w:color="auto"/>
            </w:tcBorders>
            <w:vAlign w:val="bottom"/>
          </w:tcPr>
          <w:p w:rsidR="00931E84" w:rsidRPr="00D230C5" w:rsidRDefault="00D230C5" w:rsidP="00931E84">
            <w:r>
              <w:t>Заместитель руководителя</w:t>
            </w:r>
          </w:p>
          <w:p w:rsidR="0064529A" w:rsidRPr="00D230C5" w:rsidRDefault="0064529A" w:rsidP="00931E84">
            <w:r w:rsidRPr="00D230C5">
              <w:t xml:space="preserve">Управления </w:t>
            </w:r>
            <w:proofErr w:type="spellStart"/>
            <w:r w:rsidRPr="00D230C5">
              <w:t>Роспотребнадзора</w:t>
            </w:r>
            <w:proofErr w:type="spellEnd"/>
          </w:p>
          <w:p w:rsidR="0064529A" w:rsidRPr="001A615D" w:rsidRDefault="0064529A" w:rsidP="00931E84">
            <w:pPr>
              <w:rPr>
                <w:sz w:val="28"/>
                <w:szCs w:val="28"/>
              </w:rPr>
            </w:pPr>
            <w:r w:rsidRPr="00D230C5">
              <w:t>по Республике Башкортостан</w:t>
            </w:r>
          </w:p>
        </w:tc>
        <w:tc>
          <w:tcPr>
            <w:tcW w:w="3200" w:type="dxa"/>
            <w:vMerge w:val="restart"/>
          </w:tcPr>
          <w:p w:rsidR="0064529A" w:rsidRPr="009C3E4C" w:rsidRDefault="0064529A" w:rsidP="0064529A">
            <w:pPr>
              <w:ind w:right="-23"/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dxa"/>
            <w:tcBorders>
              <w:left w:val="nil"/>
              <w:bottom w:val="single" w:sz="4" w:space="0" w:color="auto"/>
            </w:tcBorders>
            <w:vAlign w:val="bottom"/>
          </w:tcPr>
          <w:p w:rsidR="0064529A" w:rsidRPr="009C3E4C" w:rsidRDefault="00D230C5" w:rsidP="00AD3BBA">
            <w:pPr>
              <w:ind w:right="-23"/>
              <w:jc w:val="center"/>
              <w:rPr>
                <w:sz w:val="28"/>
                <w:szCs w:val="28"/>
              </w:rPr>
            </w:pPr>
            <w:r w:rsidRPr="000E05E0">
              <w:t xml:space="preserve">Г.Я. </w:t>
            </w:r>
            <w:proofErr w:type="spellStart"/>
            <w:r w:rsidRPr="000E05E0">
              <w:t>Пермина</w:t>
            </w:r>
            <w:proofErr w:type="spellEnd"/>
          </w:p>
        </w:tc>
      </w:tr>
      <w:tr w:rsidR="0064529A" w:rsidRPr="004A1A32">
        <w:tc>
          <w:tcPr>
            <w:tcW w:w="4200" w:type="dxa"/>
            <w:tcBorders>
              <w:top w:val="single" w:sz="4" w:space="0" w:color="auto"/>
            </w:tcBorders>
          </w:tcPr>
          <w:p w:rsidR="0064529A" w:rsidRPr="00AB238E" w:rsidRDefault="0064529A" w:rsidP="0064529A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3511D9">
              <w:rPr>
                <w:sz w:val="18"/>
                <w:szCs w:val="18"/>
              </w:rPr>
              <w:t>(должность)</w:t>
            </w:r>
          </w:p>
        </w:tc>
        <w:tc>
          <w:tcPr>
            <w:tcW w:w="3200" w:type="dxa"/>
            <w:vMerge/>
          </w:tcPr>
          <w:p w:rsidR="0064529A" w:rsidRPr="00AB238E" w:rsidRDefault="0064529A" w:rsidP="003B3098">
            <w:pPr>
              <w:ind w:right="-23"/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dxa"/>
            <w:tcBorders>
              <w:top w:val="single" w:sz="4" w:space="0" w:color="auto"/>
            </w:tcBorders>
          </w:tcPr>
          <w:p w:rsidR="0064529A" w:rsidRPr="00AB238E" w:rsidRDefault="0064529A" w:rsidP="003B3098">
            <w:pPr>
              <w:ind w:right="-23"/>
              <w:rPr>
                <w:sz w:val="16"/>
                <w:szCs w:val="16"/>
              </w:rPr>
            </w:pPr>
          </w:p>
        </w:tc>
      </w:tr>
    </w:tbl>
    <w:p w:rsidR="00242032" w:rsidRPr="007B7C4A" w:rsidRDefault="00242032" w:rsidP="00B87605">
      <w:pPr>
        <w:jc w:val="both"/>
        <w:rPr>
          <w:sz w:val="20"/>
          <w:szCs w:val="20"/>
        </w:rPr>
      </w:pPr>
      <w:r w:rsidRPr="007B7C4A">
        <w:rPr>
          <w:sz w:val="20"/>
          <w:szCs w:val="20"/>
        </w:rPr>
        <w:t xml:space="preserve"> </w:t>
      </w:r>
    </w:p>
    <w:sectPr w:rsidR="00242032" w:rsidRPr="007B7C4A" w:rsidSect="003E749E">
      <w:headerReference w:type="even" r:id="rId8"/>
      <w:headerReference w:type="default" r:id="rId9"/>
      <w:footerReference w:type="even" r:id="rId10"/>
      <w:pgSz w:w="11906" w:h="16838"/>
      <w:pgMar w:top="544" w:right="906" w:bottom="567" w:left="1134" w:header="720" w:footer="720" w:gutter="0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523" w:rsidRDefault="00AD1523">
      <w:r>
        <w:separator/>
      </w:r>
    </w:p>
  </w:endnote>
  <w:endnote w:type="continuationSeparator" w:id="0">
    <w:p w:rsidR="00AD1523" w:rsidRDefault="00AD1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4B1" w:rsidRDefault="00CF6F64" w:rsidP="00EA2CC0">
    <w:pPr>
      <w:pStyle w:val="a6"/>
      <w:framePr w:wrap="around" w:vAnchor="text" w:hAnchor="margin" w:y="1"/>
      <w:rPr>
        <w:rStyle w:val="a7"/>
      </w:rPr>
    </w:pPr>
    <w:r>
      <w:rPr>
        <w:rStyle w:val="a7"/>
      </w:rPr>
      <w:fldChar w:fldCharType="begin"/>
    </w:r>
    <w:r w:rsidR="00E834B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834B1" w:rsidRDefault="00E834B1" w:rsidP="00203904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523" w:rsidRDefault="00AD1523">
      <w:r>
        <w:separator/>
      </w:r>
    </w:p>
  </w:footnote>
  <w:footnote w:type="continuationSeparator" w:id="0">
    <w:p w:rsidR="00AD1523" w:rsidRDefault="00AD15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4B1" w:rsidRDefault="00CF6F64" w:rsidP="008A5428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834B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834B1" w:rsidRDefault="00E834B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4B1" w:rsidRPr="00F372B6" w:rsidRDefault="00CF6F64" w:rsidP="008A5428">
    <w:pPr>
      <w:pStyle w:val="a8"/>
      <w:framePr w:wrap="around" w:vAnchor="text" w:hAnchor="margin" w:xAlign="center" w:y="1"/>
      <w:rPr>
        <w:rStyle w:val="a7"/>
        <w:sz w:val="28"/>
        <w:szCs w:val="28"/>
      </w:rPr>
    </w:pPr>
    <w:r w:rsidRPr="00F372B6">
      <w:rPr>
        <w:rStyle w:val="a7"/>
        <w:sz w:val="28"/>
        <w:szCs w:val="28"/>
      </w:rPr>
      <w:fldChar w:fldCharType="begin"/>
    </w:r>
    <w:r w:rsidR="00E834B1" w:rsidRPr="00F372B6">
      <w:rPr>
        <w:rStyle w:val="a7"/>
        <w:sz w:val="28"/>
        <w:szCs w:val="28"/>
      </w:rPr>
      <w:instrText xml:space="preserve">PAGE  </w:instrText>
    </w:r>
    <w:r w:rsidRPr="00F372B6">
      <w:rPr>
        <w:rStyle w:val="a7"/>
        <w:sz w:val="28"/>
        <w:szCs w:val="28"/>
      </w:rPr>
      <w:fldChar w:fldCharType="separate"/>
    </w:r>
    <w:r w:rsidR="00E834B1">
      <w:rPr>
        <w:rStyle w:val="a7"/>
        <w:noProof/>
        <w:sz w:val="28"/>
        <w:szCs w:val="28"/>
      </w:rPr>
      <w:t>2</w:t>
    </w:r>
    <w:r w:rsidRPr="00F372B6">
      <w:rPr>
        <w:rStyle w:val="a7"/>
        <w:sz w:val="28"/>
        <w:szCs w:val="28"/>
      </w:rPr>
      <w:fldChar w:fldCharType="end"/>
    </w:r>
  </w:p>
  <w:p w:rsidR="00E834B1" w:rsidRDefault="00E834B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EF1C6D"/>
    <w:multiLevelType w:val="hybridMultilevel"/>
    <w:tmpl w:val="8DCE91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74C"/>
    <w:rsid w:val="00026323"/>
    <w:rsid w:val="00027DB5"/>
    <w:rsid w:val="00051B5C"/>
    <w:rsid w:val="00063237"/>
    <w:rsid w:val="000644F9"/>
    <w:rsid w:val="00071637"/>
    <w:rsid w:val="00095177"/>
    <w:rsid w:val="000B1426"/>
    <w:rsid w:val="000C1625"/>
    <w:rsid w:val="000C6DB7"/>
    <w:rsid w:val="000E20AA"/>
    <w:rsid w:val="000E5A57"/>
    <w:rsid w:val="00101827"/>
    <w:rsid w:val="0010768C"/>
    <w:rsid w:val="00117BBC"/>
    <w:rsid w:val="00137A46"/>
    <w:rsid w:val="001473A6"/>
    <w:rsid w:val="00152B07"/>
    <w:rsid w:val="0016214D"/>
    <w:rsid w:val="001643BB"/>
    <w:rsid w:val="001C3F75"/>
    <w:rsid w:val="001E063B"/>
    <w:rsid w:val="001E7876"/>
    <w:rsid w:val="00203904"/>
    <w:rsid w:val="00204ECA"/>
    <w:rsid w:val="00231E66"/>
    <w:rsid w:val="00242032"/>
    <w:rsid w:val="00254CDD"/>
    <w:rsid w:val="0025607D"/>
    <w:rsid w:val="002607CD"/>
    <w:rsid w:val="002717BA"/>
    <w:rsid w:val="002B07DD"/>
    <w:rsid w:val="002B1C77"/>
    <w:rsid w:val="002B480B"/>
    <w:rsid w:val="002C218C"/>
    <w:rsid w:val="002C4814"/>
    <w:rsid w:val="002E27AD"/>
    <w:rsid w:val="003122BF"/>
    <w:rsid w:val="0031511D"/>
    <w:rsid w:val="00330850"/>
    <w:rsid w:val="00344C27"/>
    <w:rsid w:val="00357CE3"/>
    <w:rsid w:val="00367517"/>
    <w:rsid w:val="003925B0"/>
    <w:rsid w:val="003B1EDB"/>
    <w:rsid w:val="003B3098"/>
    <w:rsid w:val="003E749E"/>
    <w:rsid w:val="004019F9"/>
    <w:rsid w:val="00404C1D"/>
    <w:rsid w:val="00442D2F"/>
    <w:rsid w:val="00450D7E"/>
    <w:rsid w:val="00451C30"/>
    <w:rsid w:val="00454367"/>
    <w:rsid w:val="00457BC2"/>
    <w:rsid w:val="0047215B"/>
    <w:rsid w:val="00482D97"/>
    <w:rsid w:val="00490B23"/>
    <w:rsid w:val="00512F22"/>
    <w:rsid w:val="0052588B"/>
    <w:rsid w:val="00542F78"/>
    <w:rsid w:val="00543CE7"/>
    <w:rsid w:val="0055174C"/>
    <w:rsid w:val="0057310B"/>
    <w:rsid w:val="00583FC5"/>
    <w:rsid w:val="005B1E00"/>
    <w:rsid w:val="005B2BFD"/>
    <w:rsid w:val="005C02E0"/>
    <w:rsid w:val="005C6A98"/>
    <w:rsid w:val="005D5CDB"/>
    <w:rsid w:val="005F3697"/>
    <w:rsid w:val="005F6612"/>
    <w:rsid w:val="00606F89"/>
    <w:rsid w:val="00613522"/>
    <w:rsid w:val="00627BA3"/>
    <w:rsid w:val="0064529A"/>
    <w:rsid w:val="00657D41"/>
    <w:rsid w:val="00674208"/>
    <w:rsid w:val="00683704"/>
    <w:rsid w:val="00691DCA"/>
    <w:rsid w:val="006B5F32"/>
    <w:rsid w:val="006D72A1"/>
    <w:rsid w:val="006E0C73"/>
    <w:rsid w:val="006F0BAF"/>
    <w:rsid w:val="006F4A8C"/>
    <w:rsid w:val="00701AE0"/>
    <w:rsid w:val="00714422"/>
    <w:rsid w:val="00715E08"/>
    <w:rsid w:val="00722087"/>
    <w:rsid w:val="007674BB"/>
    <w:rsid w:val="00775929"/>
    <w:rsid w:val="007869AB"/>
    <w:rsid w:val="007B7C4A"/>
    <w:rsid w:val="00803721"/>
    <w:rsid w:val="008377B1"/>
    <w:rsid w:val="00862F32"/>
    <w:rsid w:val="00875889"/>
    <w:rsid w:val="0089223C"/>
    <w:rsid w:val="0089500F"/>
    <w:rsid w:val="008A5428"/>
    <w:rsid w:val="008C115C"/>
    <w:rsid w:val="008C55EE"/>
    <w:rsid w:val="008F4DA0"/>
    <w:rsid w:val="00900D3A"/>
    <w:rsid w:val="00901A6A"/>
    <w:rsid w:val="00902DD7"/>
    <w:rsid w:val="00931E84"/>
    <w:rsid w:val="009421AC"/>
    <w:rsid w:val="00955CEE"/>
    <w:rsid w:val="009E601D"/>
    <w:rsid w:val="009F279C"/>
    <w:rsid w:val="00A038F7"/>
    <w:rsid w:val="00A23803"/>
    <w:rsid w:val="00A40476"/>
    <w:rsid w:val="00AB1D16"/>
    <w:rsid w:val="00AB791C"/>
    <w:rsid w:val="00AC36FF"/>
    <w:rsid w:val="00AC62D0"/>
    <w:rsid w:val="00AD1523"/>
    <w:rsid w:val="00AD3BBA"/>
    <w:rsid w:val="00AD6EE6"/>
    <w:rsid w:val="00AE11D0"/>
    <w:rsid w:val="00AF1DEC"/>
    <w:rsid w:val="00AF3CF8"/>
    <w:rsid w:val="00AF6705"/>
    <w:rsid w:val="00B36850"/>
    <w:rsid w:val="00B871AD"/>
    <w:rsid w:val="00B87605"/>
    <w:rsid w:val="00B920FF"/>
    <w:rsid w:val="00BA2744"/>
    <w:rsid w:val="00BC244B"/>
    <w:rsid w:val="00BC63B5"/>
    <w:rsid w:val="00BD5FA2"/>
    <w:rsid w:val="00BE2723"/>
    <w:rsid w:val="00C016AC"/>
    <w:rsid w:val="00C13F3D"/>
    <w:rsid w:val="00C23E2C"/>
    <w:rsid w:val="00C362F4"/>
    <w:rsid w:val="00C819C9"/>
    <w:rsid w:val="00C927E9"/>
    <w:rsid w:val="00CB3583"/>
    <w:rsid w:val="00CB5CA4"/>
    <w:rsid w:val="00CE691D"/>
    <w:rsid w:val="00CF6F64"/>
    <w:rsid w:val="00D01780"/>
    <w:rsid w:val="00D14BAD"/>
    <w:rsid w:val="00D230C5"/>
    <w:rsid w:val="00D25549"/>
    <w:rsid w:val="00D34895"/>
    <w:rsid w:val="00D75AC0"/>
    <w:rsid w:val="00D905DE"/>
    <w:rsid w:val="00D95357"/>
    <w:rsid w:val="00D97E6A"/>
    <w:rsid w:val="00DC7546"/>
    <w:rsid w:val="00DD0988"/>
    <w:rsid w:val="00DD216A"/>
    <w:rsid w:val="00DE3AAD"/>
    <w:rsid w:val="00DE56E7"/>
    <w:rsid w:val="00DF74E0"/>
    <w:rsid w:val="00E043F8"/>
    <w:rsid w:val="00E54537"/>
    <w:rsid w:val="00E55D89"/>
    <w:rsid w:val="00E64257"/>
    <w:rsid w:val="00E8044A"/>
    <w:rsid w:val="00E834B1"/>
    <w:rsid w:val="00E87FD6"/>
    <w:rsid w:val="00EA1A65"/>
    <w:rsid w:val="00EA20B2"/>
    <w:rsid w:val="00EA2CC0"/>
    <w:rsid w:val="00EA4924"/>
    <w:rsid w:val="00EA5F78"/>
    <w:rsid w:val="00EB239D"/>
    <w:rsid w:val="00EC39A4"/>
    <w:rsid w:val="00F01E7E"/>
    <w:rsid w:val="00F10AA7"/>
    <w:rsid w:val="00F122F7"/>
    <w:rsid w:val="00F20A9B"/>
    <w:rsid w:val="00F236F0"/>
    <w:rsid w:val="00F36B82"/>
    <w:rsid w:val="00F372B6"/>
    <w:rsid w:val="00F45048"/>
    <w:rsid w:val="00F559E9"/>
    <w:rsid w:val="00F65535"/>
    <w:rsid w:val="00FA6018"/>
    <w:rsid w:val="00FB5952"/>
    <w:rsid w:val="00FD0C88"/>
    <w:rsid w:val="00FD2059"/>
    <w:rsid w:val="00FE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1426"/>
    <w:rPr>
      <w:sz w:val="24"/>
      <w:szCs w:val="24"/>
    </w:rPr>
  </w:style>
  <w:style w:type="paragraph" w:styleId="1">
    <w:name w:val="heading 1"/>
    <w:basedOn w:val="a"/>
    <w:next w:val="a"/>
    <w:qFormat/>
    <w:rsid w:val="00AF3CF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qFormat/>
    <w:rsid w:val="000B142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qFormat/>
    <w:rsid w:val="002B07D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B1426"/>
    <w:pPr>
      <w:spacing w:before="100" w:beforeAutospacing="1" w:after="100" w:afterAutospacing="1"/>
    </w:pPr>
  </w:style>
  <w:style w:type="character" w:styleId="a4">
    <w:name w:val="Hyperlink"/>
    <w:basedOn w:val="a0"/>
    <w:rsid w:val="000B1426"/>
    <w:rPr>
      <w:color w:val="0000FF"/>
      <w:u w:val="single"/>
    </w:rPr>
  </w:style>
  <w:style w:type="table" w:styleId="a5">
    <w:name w:val="Table Grid"/>
    <w:basedOn w:val="a1"/>
    <w:rsid w:val="00D255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rsid w:val="0020390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03904"/>
  </w:style>
  <w:style w:type="paragraph" w:styleId="a8">
    <w:name w:val="header"/>
    <w:basedOn w:val="a"/>
    <w:rsid w:val="00203904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B87605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rsid w:val="005F661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">
    <w:name w:val="Обычный1"/>
    <w:basedOn w:val="a"/>
    <w:rsid w:val="00095177"/>
    <w:pPr>
      <w:spacing w:after="160"/>
      <w:ind w:firstLine="284"/>
      <w:jc w:val="both"/>
    </w:pPr>
    <w:rPr>
      <w:rFonts w:ascii="Calibri" w:hAnsi="Calibri" w:cs="Calibri"/>
    </w:rPr>
  </w:style>
  <w:style w:type="paragraph" w:styleId="ab">
    <w:name w:val="Subtitle"/>
    <w:basedOn w:val="a"/>
    <w:link w:val="ac"/>
    <w:qFormat/>
    <w:rsid w:val="00095177"/>
    <w:pPr>
      <w:jc w:val="center"/>
    </w:pPr>
    <w:rPr>
      <w:rFonts w:ascii="Calibri" w:hAnsi="Calibri" w:cs="Calibri"/>
      <w:sz w:val="28"/>
      <w:szCs w:val="28"/>
    </w:rPr>
  </w:style>
  <w:style w:type="character" w:customStyle="1" w:styleId="ac">
    <w:name w:val="Подзаголовок Знак"/>
    <w:basedOn w:val="a0"/>
    <w:link w:val="ab"/>
    <w:locked/>
    <w:rsid w:val="00095177"/>
    <w:rPr>
      <w:rFonts w:ascii="Calibri" w:hAnsi="Calibri" w:cs="Calibri"/>
      <w:sz w:val="28"/>
      <w:szCs w:val="28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1426"/>
    <w:rPr>
      <w:sz w:val="24"/>
      <w:szCs w:val="24"/>
    </w:rPr>
  </w:style>
  <w:style w:type="paragraph" w:styleId="1">
    <w:name w:val="heading 1"/>
    <w:basedOn w:val="a"/>
    <w:next w:val="a"/>
    <w:qFormat/>
    <w:rsid w:val="00AF3CF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qFormat/>
    <w:rsid w:val="000B142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qFormat/>
    <w:rsid w:val="002B07D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B1426"/>
    <w:pPr>
      <w:spacing w:before="100" w:beforeAutospacing="1" w:after="100" w:afterAutospacing="1"/>
    </w:pPr>
  </w:style>
  <w:style w:type="character" w:styleId="a4">
    <w:name w:val="Hyperlink"/>
    <w:basedOn w:val="a0"/>
    <w:rsid w:val="000B1426"/>
    <w:rPr>
      <w:color w:val="0000FF"/>
      <w:u w:val="single"/>
    </w:rPr>
  </w:style>
  <w:style w:type="table" w:styleId="a5">
    <w:name w:val="Table Grid"/>
    <w:basedOn w:val="a1"/>
    <w:rsid w:val="00D255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rsid w:val="0020390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03904"/>
  </w:style>
  <w:style w:type="paragraph" w:styleId="a8">
    <w:name w:val="header"/>
    <w:basedOn w:val="a"/>
    <w:rsid w:val="00203904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B87605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rsid w:val="005F661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">
    <w:name w:val="Обычный1"/>
    <w:basedOn w:val="a"/>
    <w:rsid w:val="00095177"/>
    <w:pPr>
      <w:spacing w:after="160"/>
      <w:ind w:firstLine="284"/>
      <w:jc w:val="both"/>
    </w:pPr>
    <w:rPr>
      <w:rFonts w:ascii="Calibri" w:hAnsi="Calibri" w:cs="Calibri"/>
    </w:rPr>
  </w:style>
  <w:style w:type="paragraph" w:styleId="ab">
    <w:name w:val="Subtitle"/>
    <w:basedOn w:val="a"/>
    <w:link w:val="ac"/>
    <w:qFormat/>
    <w:rsid w:val="00095177"/>
    <w:pPr>
      <w:jc w:val="center"/>
    </w:pPr>
    <w:rPr>
      <w:rFonts w:ascii="Calibri" w:hAnsi="Calibri" w:cs="Calibri"/>
      <w:sz w:val="28"/>
      <w:szCs w:val="28"/>
    </w:rPr>
  </w:style>
  <w:style w:type="character" w:customStyle="1" w:styleId="ac">
    <w:name w:val="Подзаголовок Знак"/>
    <w:basedOn w:val="a0"/>
    <w:link w:val="ab"/>
    <w:locked/>
    <w:rsid w:val="00095177"/>
    <w:rPr>
      <w:rFonts w:ascii="Calibri" w:hAnsi="Calibri" w:cs="Calibri"/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2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gmAx\Templates\&#1059;&#1074;&#1077;&#1076;&#1086;&#1084;&#1083;&#1077;&#1085;&#1080;&#1077;%20&#1086;%20&#1055;&#1083;&#1072;&#1085;&#1086;&#1074;&#1086;&#1081;%20&#1087;&#1088;&#1086;&#1074;&#1077;&#1088;&#1082;&#1077;%2002.05.201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Уведомление о Плановой проверке 02.05.2017</Template>
  <TotalTime>1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 </vt:lpstr>
    </vt:vector>
  </TitlesOfParts>
  <Company>Роспотребнадзор</Company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 </dc:title>
  <dc:creator>sakhapova</dc:creator>
  <cp:lastModifiedBy>User</cp:lastModifiedBy>
  <cp:revision>2</cp:revision>
  <cp:lastPrinted>2009-05-05T11:08:00Z</cp:lastPrinted>
  <dcterms:created xsi:type="dcterms:W3CDTF">2019-10-18T08:03:00Z</dcterms:created>
  <dcterms:modified xsi:type="dcterms:W3CDTF">2019-10-18T08:03:00Z</dcterms:modified>
</cp:coreProperties>
</file>